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45AA" w14:textId="77777777" w:rsidR="009C5246" w:rsidRDefault="00000000">
      <w:pPr>
        <w:pStyle w:val="Textbody"/>
        <w:jc w:val="center"/>
      </w:pPr>
      <w:r>
        <w:rPr>
          <w:rFonts w:ascii="標楷體" w:eastAsia="標楷體" w:hAnsi="標楷體"/>
          <w:sz w:val="32"/>
          <w:szCs w:val="32"/>
          <w:u w:val="single"/>
        </w:rPr>
        <w:t>115</w:t>
      </w:r>
      <w:r>
        <w:rPr>
          <w:rFonts w:ascii="標楷體" w:eastAsia="標楷體" w:hAnsi="標楷體"/>
          <w:sz w:val="32"/>
          <w:szCs w:val="32"/>
        </w:rPr>
        <w:t>學年度</w:t>
      </w:r>
    </w:p>
    <w:p w14:paraId="51D26652" w14:textId="77777777" w:rsidR="009C5246" w:rsidRDefault="00000000">
      <w:pPr>
        <w:pStyle w:val="Textbody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「花蓮縣雙語教育戶外教學「學校實踐與推廣」鼓勵計畫」成果報告</w:t>
      </w:r>
    </w:p>
    <w:p w14:paraId="0FAC3048" w14:textId="77777777" w:rsidR="009C5246" w:rsidRDefault="00000000">
      <w:pPr>
        <w:pStyle w:val="Textbody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學校：               主導老師：</w:t>
      </w:r>
    </w:p>
    <w:p w14:paraId="5BC5017D" w14:textId="77777777" w:rsidR="009C5246" w:rsidRDefault="00000000">
      <w:pPr>
        <w:pStyle w:val="Textbody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班級：               出席學生人數：</w:t>
      </w:r>
    </w:p>
    <w:p w14:paraId="2FD6EF41" w14:textId="77777777" w:rsidR="009C5246" w:rsidRDefault="00000000">
      <w:pPr>
        <w:pStyle w:val="Textbody"/>
      </w:pPr>
      <w:r>
        <w:rPr>
          <w:rFonts w:ascii="標楷體" w:eastAsia="標楷體" w:hAnsi="標楷體"/>
          <w:sz w:val="32"/>
          <w:szCs w:val="32"/>
        </w:rPr>
        <w:t>場域地點:</w:t>
      </w:r>
      <w:r>
        <w:t xml:space="preserve">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2"/>
      </w:tblGrid>
      <w:tr w:rsidR="009C5246" w14:paraId="5931757F" w14:textId="77777777">
        <w:tblPrEx>
          <w:tblCellMar>
            <w:top w:w="0" w:type="dxa"/>
            <w:bottom w:w="0" w:type="dxa"/>
          </w:tblCellMar>
        </w:tblPrEx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5818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請描述活動辦理情形(200字至400字間)</w:t>
            </w:r>
          </w:p>
        </w:tc>
      </w:tr>
      <w:tr w:rsidR="009C5246" w14:paraId="09262E31" w14:textId="77777777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9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56EBD" w14:textId="77777777" w:rsidR="009C5246" w:rsidRDefault="009C5246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8C6C600" w14:textId="77777777" w:rsidR="009C5246" w:rsidRDefault="00000000">
      <w:pPr>
        <w:pStyle w:val="Textbody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活動照片及說明(至少8張活動照片)</w:t>
      </w:r>
    </w:p>
    <w:tbl>
      <w:tblPr>
        <w:tblW w:w="98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1"/>
        <w:gridCol w:w="4901"/>
      </w:tblGrid>
      <w:tr w:rsidR="009C5246" w14:paraId="0A5B36C4" w14:textId="77777777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AA52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說明1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0C7BB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說明2</w:t>
            </w:r>
          </w:p>
        </w:tc>
      </w:tr>
      <w:tr w:rsidR="009C5246" w14:paraId="5C43E1E9" w14:textId="77777777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AAE8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照片1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7ED6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照片2</w:t>
            </w:r>
          </w:p>
        </w:tc>
      </w:tr>
      <w:tr w:rsidR="009C5246" w14:paraId="2F512E4C" w14:textId="77777777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7F63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說明3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C756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說明4</w:t>
            </w:r>
          </w:p>
        </w:tc>
      </w:tr>
      <w:tr w:rsidR="009C5246" w14:paraId="36AFFD50" w14:textId="77777777">
        <w:tblPrEx>
          <w:tblCellMar>
            <w:top w:w="0" w:type="dxa"/>
            <w:bottom w:w="0" w:type="dxa"/>
          </w:tblCellMar>
        </w:tblPrEx>
        <w:trPr>
          <w:trHeight w:val="3799"/>
        </w:trPr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9DD6B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照片3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3A78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照片4</w:t>
            </w:r>
          </w:p>
        </w:tc>
      </w:tr>
      <w:tr w:rsidR="009C5246" w14:paraId="7A3A5DDD" w14:textId="77777777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5B950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說明5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2DDF8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說明6</w:t>
            </w:r>
          </w:p>
        </w:tc>
      </w:tr>
      <w:tr w:rsidR="009C5246" w14:paraId="4BC74218" w14:textId="77777777">
        <w:tblPrEx>
          <w:tblCellMar>
            <w:top w:w="0" w:type="dxa"/>
            <w:bottom w:w="0" w:type="dxa"/>
          </w:tblCellMar>
        </w:tblPrEx>
        <w:trPr>
          <w:trHeight w:val="3091"/>
        </w:trPr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E145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lastRenderedPageBreak/>
              <w:t>照片5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E2D1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照片6</w:t>
            </w:r>
          </w:p>
        </w:tc>
      </w:tr>
      <w:tr w:rsidR="009C5246" w14:paraId="0E835E7F" w14:textId="77777777">
        <w:tblPrEx>
          <w:tblCellMar>
            <w:top w:w="0" w:type="dxa"/>
            <w:bottom w:w="0" w:type="dxa"/>
          </w:tblCellMar>
        </w:tblPrEx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F6836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說明7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C31F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說明8</w:t>
            </w:r>
          </w:p>
        </w:tc>
      </w:tr>
      <w:tr w:rsidR="009C5246" w14:paraId="5AD350D1" w14:textId="77777777">
        <w:tblPrEx>
          <w:tblCellMar>
            <w:top w:w="0" w:type="dxa"/>
            <w:bottom w:w="0" w:type="dxa"/>
          </w:tblCellMar>
        </w:tblPrEx>
        <w:trPr>
          <w:trHeight w:val="5072"/>
        </w:trPr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E6A2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照片7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8AD0B" w14:textId="77777777" w:rsidR="009C5246" w:rsidRDefault="00000000">
            <w:pPr>
              <w:pStyle w:val="Textbody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照片8</w:t>
            </w:r>
          </w:p>
        </w:tc>
      </w:tr>
    </w:tbl>
    <w:p w14:paraId="77D04940" w14:textId="77777777" w:rsidR="009C5246" w:rsidRDefault="00000000">
      <w:pPr>
        <w:pStyle w:val="Textbody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備註:</w:t>
      </w:r>
    </w:p>
    <w:p w14:paraId="0C97089A" w14:textId="77777777" w:rsidR="009C5246" w:rsidRDefault="00000000">
      <w:pPr>
        <w:pStyle w:val="Textbody"/>
        <w:numPr>
          <w:ilvl w:val="0"/>
          <w:numId w:val="1"/>
        </w:num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請另外提供照片原檔，以利教育處相關報告、報導使用。</w:t>
      </w:r>
    </w:p>
    <w:p w14:paraId="1931A23D" w14:textId="77777777" w:rsidR="009C5246" w:rsidRDefault="00000000">
      <w:pPr>
        <w:pStyle w:val="Textbody"/>
        <w:numPr>
          <w:ilvl w:val="0"/>
          <w:numId w:val="1"/>
        </w:numPr>
      </w:pPr>
      <w:r>
        <w:rPr>
          <w:rFonts w:ascii="標楷體" w:eastAsia="標楷體" w:hAnsi="標楷體"/>
          <w:sz w:val="36"/>
          <w:szCs w:val="36"/>
        </w:rPr>
        <w:t>拍照時請留意照片構圖、美感及清晰度，包含團體照及學生或教師活動特寫。</w:t>
      </w:r>
    </w:p>
    <w:sectPr w:rsidR="009C5246">
      <w:pgSz w:w="11906" w:h="16838"/>
      <w:pgMar w:top="1247" w:right="1077" w:bottom="1247" w:left="1077" w:header="720" w:footer="720" w:gutter="0"/>
      <w:cols w:space="720"/>
      <w:docGrid w:type="lines" w:linePitch="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39CEA" w14:textId="77777777" w:rsidR="00893812" w:rsidRDefault="00893812">
      <w:r>
        <w:separator/>
      </w:r>
    </w:p>
  </w:endnote>
  <w:endnote w:type="continuationSeparator" w:id="0">
    <w:p w14:paraId="4CD5784F" w14:textId="77777777" w:rsidR="00893812" w:rsidRDefault="0089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7BEF" w14:textId="77777777" w:rsidR="00893812" w:rsidRDefault="00893812">
      <w:r>
        <w:rPr>
          <w:color w:val="000000"/>
        </w:rPr>
        <w:separator/>
      </w:r>
    </w:p>
  </w:footnote>
  <w:footnote w:type="continuationSeparator" w:id="0">
    <w:p w14:paraId="2728EA00" w14:textId="77777777" w:rsidR="00893812" w:rsidRDefault="00893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E000F"/>
    <w:multiLevelType w:val="multilevel"/>
    <w:tmpl w:val="DB3AD2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97132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C5246"/>
    <w:rsid w:val="00377B89"/>
    <w:rsid w:val="00893812"/>
    <w:rsid w:val="009C5246"/>
    <w:rsid w:val="00D1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8678"/>
  <w15:docId w15:val="{70DCCBFD-9421-4C7B-9021-58310090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234</Characters>
  <Application>Microsoft Office Word</Application>
  <DocSecurity>0</DocSecurity>
  <Lines>1</Lines>
  <Paragraphs>1</Paragraphs>
  <ScaleCrop>false</ScaleCrop>
  <Company>company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鑄強國小-040</cp:lastModifiedBy>
  <cp:revision>2</cp:revision>
  <dcterms:created xsi:type="dcterms:W3CDTF">2026-09-24T00:46:00Z</dcterms:created>
  <dcterms:modified xsi:type="dcterms:W3CDTF">2026-09-24T00:46:00Z</dcterms:modified>
</cp:coreProperties>
</file>